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EB" w:rsidRDefault="00EA5877" w:rsidP="00207260"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522605</wp:posOffset>
                </wp:positionV>
                <wp:extent cx="3028950" cy="3725545"/>
                <wp:effectExtent l="0" t="0" r="0" b="0"/>
                <wp:wrapNone/>
                <wp:docPr id="75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8950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3EEF" w:rsidRDefault="009F3EEF" w:rsidP="009F3EEF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9F3EEF" w:rsidRDefault="009F3EEF" w:rsidP="009F3EEF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1D0095" w:rsidRPr="00A81C2B" w:rsidRDefault="00A81C2B" w:rsidP="009F3EEF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A81C2B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В</w:t>
                            </w:r>
                            <w:r w:rsidR="00DB4FA7" w:rsidRPr="00A81C2B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          </w:r>
                          </w:p>
                          <w:p w:rsidR="0053438D" w:rsidRPr="00792A47" w:rsidRDefault="0053438D" w:rsidP="00A81C2B">
                            <w:pPr>
                              <w:pStyle w:val="af"/>
                              <w:spacing w:line="36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1" o:spid="_x0000_s1026" type="#_x0000_t202" style="position:absolute;left:0;text-align:left;margin-left:309pt;margin-top:41.15pt;width:238.5pt;height:293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" filled="f" stroked="f" strokeweight="0" insetpen="t">
                <o:lock v:ext="edit" shapetype="t"/>
                <v:textbox inset="2.85pt,2.85pt,2.85pt,2.85pt">
                  <w:txbxContent>
                    <w:p w:rsidR="009F3EEF" w:rsidRDefault="009F3EEF" w:rsidP="009F3EEF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9F3EEF" w:rsidRDefault="009F3EEF" w:rsidP="009F3EEF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1D0095" w:rsidRPr="00A81C2B" w:rsidRDefault="00A81C2B" w:rsidP="009F3EEF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A81C2B">
                        <w:rPr>
                          <w:b/>
                          <w:sz w:val="32"/>
                          <w:szCs w:val="32"/>
                          <w:lang w:val="ru-RU"/>
                        </w:rPr>
                        <w:t>В</w:t>
                      </w:r>
                      <w:r w:rsidR="00DB4FA7" w:rsidRPr="00A81C2B">
                        <w:rPr>
                          <w:b/>
                          <w:sz w:val="32"/>
                          <w:szCs w:val="32"/>
                          <w:lang w:val="ru-RU"/>
                        </w:rPr>
    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    </w:r>
                    </w:p>
                    <w:p w:rsidR="0053438D" w:rsidRPr="00792A47" w:rsidRDefault="0053438D" w:rsidP="00A81C2B">
                      <w:pPr>
                        <w:pStyle w:val="af"/>
                        <w:spacing w:line="360" w:lineRule="auto"/>
                        <w:rPr>
                          <w:rFonts w:asciiTheme="majorHAnsi" w:hAnsiTheme="majorHAnsi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375285</wp:posOffset>
                </wp:positionV>
                <wp:extent cx="3040380" cy="7006590"/>
                <wp:effectExtent l="1905" t="3810" r="0" b="0"/>
                <wp:wrapNone/>
                <wp:docPr id="7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0380" cy="700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2938" w:rsidRPr="00792A47" w:rsidRDefault="00112938" w:rsidP="00112938">
                            <w:pPr>
                              <w:pStyle w:val="af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lang w:val="ru-RU"/>
                              </w:rPr>
                              <w:t>Профилактика уличного травматизма у детей.</w:t>
                            </w:r>
                          </w:p>
                          <w:p w:rsidR="00792A47" w:rsidRPr="00792A47" w:rsidRDefault="00792A47" w:rsidP="00112938">
                            <w:pPr>
                              <w:pStyle w:val="af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112938" w:rsidRPr="00A81C2B" w:rsidRDefault="00112938" w:rsidP="00792A47">
                            <w:pPr>
                              <w:pStyle w:val="af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          </w:r>
                            <w:r w:rsidR="00775DD0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</w:p>
                          <w:p w:rsidR="00775DD0" w:rsidRPr="00792A47" w:rsidRDefault="00775DD0" w:rsidP="00792A47">
                            <w:pPr>
                              <w:pStyle w:val="af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  <w:t>Профилактические мероприятия:</w:t>
                            </w:r>
                          </w:p>
                          <w:p w:rsidR="00112938" w:rsidRPr="00A81C2B" w:rsidRDefault="00112938" w:rsidP="00112938">
                            <w:pPr>
                              <w:pStyle w:val="af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Контроль со стороны родителей.</w:t>
                            </w:r>
                          </w:p>
                          <w:p w:rsidR="00112938" w:rsidRPr="00A81C2B" w:rsidRDefault="00112938" w:rsidP="00112938">
                            <w:pPr>
                              <w:pStyle w:val="af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Воспитательная работа родителей и учителей.</w:t>
                            </w:r>
                          </w:p>
                          <w:p w:rsidR="00112938" w:rsidRPr="00A81C2B" w:rsidRDefault="00112938" w:rsidP="008E5468">
                            <w:pPr>
                              <w:pStyle w:val="af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Обучение детей правилам поведения на улице</w:t>
                            </w:r>
                            <w:r w:rsidR="008E5468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и</w:t>
                            </w: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правилам дорожного движения.</w:t>
                            </w:r>
                          </w:p>
                          <w:p w:rsidR="00775DD0" w:rsidRPr="00A81C2B" w:rsidRDefault="00775DD0" w:rsidP="00112938">
                            <w:pPr>
                              <w:pStyle w:val="af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Обсуждение с ребенком возможных опасных ситуаций, с привлечением личного опыта, случаев из жизни.</w:t>
                            </w:r>
                          </w:p>
                          <w:p w:rsidR="00112938" w:rsidRPr="00A81C2B" w:rsidRDefault="008E5468" w:rsidP="00112938">
                            <w:pPr>
                              <w:pStyle w:val="af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Воспитание у ребенка бережного</w:t>
                            </w:r>
                            <w:r w:rsidR="00112938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отношение к своим товарищам.</w:t>
                            </w:r>
                          </w:p>
                          <w:p w:rsidR="0053438D" w:rsidRPr="00D9492D" w:rsidRDefault="0053438D" w:rsidP="00792A47">
                            <w:pPr>
                              <w:pStyle w:val="af"/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3438D"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326027" cy="1666875"/>
                                  <wp:effectExtent l="19050" t="0" r="0" b="0"/>
                                  <wp:docPr id="30" name="Рисунок 489" descr="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9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604" cy="167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719F" w:rsidRPr="00112938" w:rsidRDefault="00D8719F" w:rsidP="00473F7B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27" type="#_x0000_t202" style="position:absolute;left:0;text-align:left;margin-left:33.9pt;margin-top:29.55pt;width:239.4pt;height:551.7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112938" w:rsidRPr="00792A47" w:rsidRDefault="00112938" w:rsidP="00112938">
                      <w:pPr>
                        <w:pStyle w:val="af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sz w:val="32"/>
                          <w:szCs w:val="32"/>
                          <w:lang w:val="ru-RU"/>
                        </w:rPr>
                        <w:t>Профилактика уличного травматизма у детей.</w:t>
                      </w:r>
                    </w:p>
                    <w:p w:rsidR="00792A47" w:rsidRPr="00792A47" w:rsidRDefault="00792A47" w:rsidP="00112938">
                      <w:pPr>
                        <w:pStyle w:val="af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ru-RU"/>
                        </w:rPr>
                      </w:pPr>
                    </w:p>
                    <w:p w:rsidR="00112938" w:rsidRPr="00A81C2B" w:rsidRDefault="00112938" w:rsidP="00792A47">
                      <w:pPr>
                        <w:pStyle w:val="af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    </w:r>
                      <w:r w:rsidR="00775DD0"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</w:p>
                    <w:p w:rsidR="00775DD0" w:rsidRPr="00792A47" w:rsidRDefault="00775DD0" w:rsidP="00792A47">
                      <w:pPr>
                        <w:pStyle w:val="af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  <w:t>Профилактические мероприятия:</w:t>
                      </w:r>
                    </w:p>
                    <w:p w:rsidR="00112938" w:rsidRPr="00A81C2B" w:rsidRDefault="00112938" w:rsidP="00112938">
                      <w:pPr>
                        <w:pStyle w:val="af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Контроль со стороны родителей.</w:t>
                      </w:r>
                    </w:p>
                    <w:p w:rsidR="00112938" w:rsidRPr="00A81C2B" w:rsidRDefault="00112938" w:rsidP="00112938">
                      <w:pPr>
                        <w:pStyle w:val="af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Воспитательная работа родителей и учителей.</w:t>
                      </w:r>
                    </w:p>
                    <w:p w:rsidR="00112938" w:rsidRPr="00A81C2B" w:rsidRDefault="00112938" w:rsidP="008E5468">
                      <w:pPr>
                        <w:pStyle w:val="af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Обучение детей правилам поведения на улице</w:t>
                      </w:r>
                      <w:r w:rsidR="008E5468"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и</w:t>
                      </w: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правилам дорожного движения.</w:t>
                      </w:r>
                    </w:p>
                    <w:p w:rsidR="00775DD0" w:rsidRPr="00A81C2B" w:rsidRDefault="00775DD0" w:rsidP="00112938">
                      <w:pPr>
                        <w:pStyle w:val="af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Обсуждение с ребенком возможных опасных ситуаций, с привлечением личного опыта, случаев из жизни.</w:t>
                      </w:r>
                    </w:p>
                    <w:p w:rsidR="00112938" w:rsidRPr="00A81C2B" w:rsidRDefault="008E5468" w:rsidP="00112938">
                      <w:pPr>
                        <w:pStyle w:val="af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Воспитание у ребенка бережного</w:t>
                      </w:r>
                      <w:r w:rsidR="00112938"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отношение к своим товарищам.</w:t>
                      </w:r>
                    </w:p>
                    <w:p w:rsidR="0053438D" w:rsidRPr="00D9492D" w:rsidRDefault="0053438D" w:rsidP="00792A47">
                      <w:pPr>
                        <w:pStyle w:val="af"/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53438D">
                        <w:rPr>
                          <w:noProof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>
                            <wp:extent cx="2326027" cy="1666875"/>
                            <wp:effectExtent l="19050" t="0" r="0" b="0"/>
                            <wp:docPr id="30" name="Рисунок 489" descr="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9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6604" cy="167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719F" w:rsidRPr="00112938" w:rsidRDefault="00D8719F" w:rsidP="00473F7B">
                      <w:pPr>
                        <w:rPr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7327265</wp:posOffset>
                </wp:positionH>
                <wp:positionV relativeFrom="page">
                  <wp:posOffset>2038350</wp:posOffset>
                </wp:positionV>
                <wp:extent cx="2978785" cy="4389755"/>
                <wp:effectExtent l="2540" t="0" r="0" b="1270"/>
                <wp:wrapNone/>
                <wp:docPr id="7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785" cy="438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5468" w:rsidRDefault="00473F7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Детский уличный травматизм</w:t>
                            </w:r>
                            <w:r w:rsidR="0046580B"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</w:p>
                          <w:p w:rsidR="00A063D8" w:rsidRPr="00792A47" w:rsidRDefault="0046580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(не связанный с транспортом)</w:t>
                            </w:r>
                            <w:r w:rsidR="00D4107A"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и его профилактика.</w:t>
                            </w:r>
                          </w:p>
                          <w:p w:rsidR="00570B4D" w:rsidRPr="00972570" w:rsidRDefault="00570B4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A1325A" w:rsidRPr="00D4107A" w:rsidRDefault="0053438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53438D">
                              <w:rPr>
                                <w:b/>
                                <w:noProof/>
                                <w:color w:val="auto"/>
                                <w:sz w:val="44"/>
                                <w:szCs w:val="4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829455" cy="2000250"/>
                                  <wp:effectExtent l="19050" t="0" r="8995" b="0"/>
                                  <wp:docPr id="29" name="Рисунок 17" descr="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728" cy="2004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8" type="#_x0000_t202" style="position:absolute;left:0;text-align:left;margin-left:576.95pt;margin-top:160.5pt;width:234.55pt;height:345.6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8E5468" w:rsidRDefault="00473F7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Детский уличный травматизм</w:t>
                      </w:r>
                      <w:r w:rsidR="0046580B"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</w:p>
                    <w:p w:rsidR="00A063D8" w:rsidRPr="00792A47" w:rsidRDefault="0046580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(не связанный с транспортом)</w:t>
                      </w:r>
                      <w:r w:rsidR="00D4107A"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и его профилактика.</w:t>
                      </w:r>
                    </w:p>
                    <w:p w:rsidR="00570B4D" w:rsidRPr="00972570" w:rsidRDefault="00570B4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12"/>
                          <w:szCs w:val="12"/>
                          <w:lang w:val="ru-RU"/>
                        </w:rPr>
                      </w:pPr>
                    </w:p>
                    <w:p w:rsidR="00A1325A" w:rsidRPr="00D4107A" w:rsidRDefault="0053438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53438D">
                        <w:rPr>
                          <w:b/>
                          <w:noProof/>
                          <w:color w:val="auto"/>
                          <w:sz w:val="44"/>
                          <w:szCs w:val="44"/>
                          <w:lang w:val="ru-RU" w:eastAsia="ru-RU"/>
                        </w:rPr>
                        <w:drawing>
                          <wp:inline distT="0" distB="0" distL="0" distR="0">
                            <wp:extent cx="2829455" cy="2000250"/>
                            <wp:effectExtent l="19050" t="0" r="8995" b="0"/>
                            <wp:docPr id="29" name="Рисунок 17" descr="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728" cy="2004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2343150" cy="3133725"/>
                <wp:effectExtent l="0" t="0" r="0" b="0"/>
                <wp:docPr id="66" name="AutoShape 1" descr="Картинки по запросу безопасное обращение с электричеств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315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Картинки по запросу безопасное обращение с электричеством" style="width:184.5pt;height:2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349885"/>
                <wp:effectExtent l="2540" t="3175" r="635" b="0"/>
                <wp:wrapNone/>
                <wp:docPr id="7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9" type="#_x0000_t202" style="position:absolute;left:0;text-align:left;margin-left:48.2pt;margin-top:301.75pt;width:167.75pt;height:2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71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6Z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B4aS6Z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345440</wp:posOffset>
                </wp:positionV>
                <wp:extent cx="2994660" cy="7331710"/>
                <wp:effectExtent l="0" t="2540" r="0" b="0"/>
                <wp:wrapNone/>
                <wp:docPr id="7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94660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5BCA" w:rsidRPr="00A81C2B" w:rsidRDefault="00473F7B" w:rsidP="00792A47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Улица, бесспорно, одно </w:t>
                            </w:r>
                            <w:r w:rsidR="00EB4C8C"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из наиболее травмоопасных мест. Дети на улице гораздо чаще получают различные </w:t>
                            </w: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травмы. Летом существенно возрастает опасность утопления.</w:t>
                            </w:r>
                            <w:r w:rsidR="00115BCA"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8E5468" w:rsidRPr="00792A47" w:rsidRDefault="008E5468" w:rsidP="00792A47">
                            <w:pPr>
                              <w:pStyle w:val="af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92A47" w:rsidRPr="00792A47" w:rsidRDefault="00792A47" w:rsidP="00D9492D">
                            <w:pPr>
                              <w:pStyle w:val="af"/>
                              <w:ind w:firstLine="567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  <w:t>Опасности, подстерегающие ребенка на улице: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канализационные люки;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подвалы;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чердаки;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детские площадки;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строительные площадки;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недостроенные дома;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трансформаторные подстанции;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ядовитые растения;</w:t>
                            </w:r>
                          </w:p>
                          <w:p w:rsidR="00792A47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бродячие и домашние животные</w:t>
                            </w:r>
                            <w:r w:rsidRPr="00792A47"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8E5468" w:rsidRPr="00792A47" w:rsidRDefault="008E5468" w:rsidP="008E5468">
                            <w:pPr>
                              <w:pStyle w:val="af"/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1629DA" w:rsidRPr="00792A47" w:rsidRDefault="001629DA" w:rsidP="00D9492D">
                            <w:pPr>
                              <w:pStyle w:val="af"/>
                              <w:ind w:firstLine="567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  <w:t>К уличным травмам относятся: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ушибы;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гематомы;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ссадины;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царапины;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растяжения;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вывихи;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переломы;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повреждения внутренних органов;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сотрясение мозга;</w:t>
                            </w:r>
                          </w:p>
                          <w:p w:rsidR="00D9492D" w:rsidRPr="00A81C2B" w:rsidRDefault="00792A47" w:rsidP="00112938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укусы </w:t>
                            </w:r>
                            <w:r w:rsidR="001629DA"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животных.</w:t>
                            </w:r>
                          </w:p>
                          <w:p w:rsidR="00216815" w:rsidRPr="00216815" w:rsidRDefault="00216815" w:rsidP="00D9492D">
                            <w:pPr>
                              <w:pStyle w:val="af"/>
                              <w:ind w:firstLine="284"/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0" type="#_x0000_t202" style="position:absolute;left:0;text-align:left;margin-left:33.45pt;margin-top:27.2pt;width:235.8pt;height:577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115BCA" w:rsidRPr="00A81C2B" w:rsidRDefault="00473F7B" w:rsidP="00792A47">
                      <w:pPr>
                        <w:pStyle w:val="af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 xml:space="preserve">Улица, бесспорно, одно </w:t>
                      </w:r>
                      <w:r w:rsidR="00EB4C8C" w:rsidRPr="00A81C2B">
                        <w:rPr>
                          <w:sz w:val="28"/>
                          <w:szCs w:val="28"/>
                          <w:lang w:val="ru-RU"/>
                        </w:rPr>
                        <w:t xml:space="preserve">из наиболее травмоопасных мест. Дети на улице гораздо чаще получают различные </w:t>
                      </w: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травмы. Летом существенно возрастает опасность утопления.</w:t>
                      </w:r>
                      <w:r w:rsidR="00115BCA" w:rsidRPr="00A81C2B">
                        <w:rPr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8E5468" w:rsidRPr="00792A47" w:rsidRDefault="008E5468" w:rsidP="00792A47">
                      <w:pPr>
                        <w:pStyle w:val="af"/>
                        <w:rPr>
                          <w:rFonts w:asciiTheme="majorHAnsi" w:hAnsiTheme="majorHAnsi"/>
                          <w:sz w:val="28"/>
                          <w:szCs w:val="28"/>
                          <w:lang w:val="ru-RU"/>
                        </w:rPr>
                      </w:pPr>
                    </w:p>
                    <w:p w:rsidR="00792A47" w:rsidRPr="00792A47" w:rsidRDefault="00792A47" w:rsidP="00D9492D">
                      <w:pPr>
                        <w:pStyle w:val="af"/>
                        <w:ind w:firstLine="567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  <w:t>Опасности, подстерегающие ребенка на улице: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канализационные люки;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подвалы;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чердаки;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детские площадки;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строительные площадки;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недостроенные дома;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трансформаторные подстанции;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ядовитые растения;</w:t>
                      </w:r>
                    </w:p>
                    <w:p w:rsidR="00792A47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rFonts w:asciiTheme="majorHAnsi" w:hAnsiTheme="majorHAnsi"/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бродячие и домашние животные</w:t>
                      </w:r>
                      <w:r w:rsidRPr="00792A47">
                        <w:rPr>
                          <w:rFonts w:asciiTheme="majorHAnsi" w:hAnsiTheme="majorHAnsi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8E5468" w:rsidRPr="00792A47" w:rsidRDefault="008E5468" w:rsidP="008E5468">
                      <w:pPr>
                        <w:pStyle w:val="af"/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  <w:lang w:val="ru-RU"/>
                        </w:rPr>
                      </w:pPr>
                    </w:p>
                    <w:p w:rsidR="001629DA" w:rsidRPr="00792A47" w:rsidRDefault="001629DA" w:rsidP="00D9492D">
                      <w:pPr>
                        <w:pStyle w:val="af"/>
                        <w:ind w:firstLine="567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  <w:t>К уличным травмам относятся: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ушибы;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гематомы;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ссадины;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царапины;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растяжения;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вывихи;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переломы;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повреждения внутренних органов;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сотрясение мозга;</w:t>
                      </w:r>
                    </w:p>
                    <w:p w:rsidR="00D9492D" w:rsidRPr="00A81C2B" w:rsidRDefault="00792A47" w:rsidP="00112938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 xml:space="preserve">укусы </w:t>
                      </w:r>
                      <w:r w:rsidR="001629DA" w:rsidRPr="00A81C2B">
                        <w:rPr>
                          <w:sz w:val="28"/>
                          <w:szCs w:val="28"/>
                          <w:lang w:val="ru-RU"/>
                        </w:rPr>
                        <w:t>животных.</w:t>
                      </w:r>
                    </w:p>
                    <w:p w:rsidR="00216815" w:rsidRPr="00216815" w:rsidRDefault="00216815" w:rsidP="00D9492D">
                      <w:pPr>
                        <w:pStyle w:val="af"/>
                        <w:ind w:firstLine="284"/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400050</wp:posOffset>
                </wp:positionV>
                <wp:extent cx="3057525" cy="6762750"/>
                <wp:effectExtent l="0" t="0" r="0" b="0"/>
                <wp:wrapNone/>
                <wp:docPr id="69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75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6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1" type="#_x0000_t202" style="position:absolute;left:0;text-align:left;margin-left:568.5pt;margin-top:31.5pt;width:240.75pt;height:53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3918585</wp:posOffset>
                </wp:positionH>
                <wp:positionV relativeFrom="page">
                  <wp:posOffset>400050</wp:posOffset>
                </wp:positionV>
                <wp:extent cx="3025140" cy="6819900"/>
                <wp:effectExtent l="3810" t="0" r="0" b="0"/>
                <wp:wrapNone/>
                <wp:docPr id="6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5140" cy="681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6">
                        <w:txbxContent>
                          <w:p w:rsidR="00792A47" w:rsidRPr="00792A47" w:rsidRDefault="00D9492D" w:rsidP="00792A47">
                            <w:pPr>
                              <w:pStyle w:val="af"/>
                              <w:ind w:firstLine="284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lang w:val="ru-RU"/>
                              </w:rPr>
                              <w:t>Основные причины уличного травматизма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79"/>
                              <w:gridCol w:w="1166"/>
                              <w:gridCol w:w="1110"/>
                              <w:gridCol w:w="1210"/>
                            </w:tblGrid>
                            <w:tr w:rsidR="00792A47" w:rsidTr="005F1A17">
                              <w:tc>
                                <w:tcPr>
                                  <w:tcW w:w="1209" w:type="dxa"/>
                                </w:tcPr>
                                <w:p w:rsidR="007F653E" w:rsidRDefault="007F653E" w:rsidP="005F1A17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18468" cy="1008000"/>
                                        <wp:effectExtent l="19050" t="0" r="5432" b="0"/>
                                        <wp:docPr id="12" name="Рисунок 0" descr="о - копи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о - копия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468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7F653E" w:rsidRDefault="007F653E" w:rsidP="005F1A17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13628" cy="1008000"/>
                                        <wp:effectExtent l="19050" t="0" r="0" b="0"/>
                                        <wp:docPr id="13" name="Рисунок 1" descr="о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о.jpg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3628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7F653E" w:rsidRDefault="007F653E" w:rsidP="005F1A17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659512" cy="1008000"/>
                                        <wp:effectExtent l="19050" t="0" r="7238" b="0"/>
                                        <wp:docPr id="14" name="Рисунок 4" descr="р - копи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 - копия.jp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9512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7F653E" w:rsidRDefault="007F653E" w:rsidP="005F1A17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49310" cy="1008000"/>
                                        <wp:effectExtent l="19050" t="0" r="0" b="0"/>
                                        <wp:docPr id="15" name="Рисунок 3" descr="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д.jp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9310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81C2B" w:rsidRDefault="00A81C2B" w:rsidP="00792A47">
                            <w:pPr>
                              <w:pStyle w:val="af"/>
                              <w:rPr>
                                <w:rFonts w:asciiTheme="majorHAnsi" w:hAnsiTheme="majorHAnsi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  </w:t>
                            </w:r>
                            <w:r w:rsidR="00D9492D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Уличный травматизм (не связанный с транспортом) возникает, главным образом, при падениях на скользких тротуарах и лестницах,  у детей и подростков </w:t>
                            </w:r>
                            <w:r>
                              <w:rPr>
                                <w:sz w:val="30"/>
                                <w:szCs w:val="30"/>
                                <w:lang w:val="ru-RU"/>
                              </w:rPr>
                              <w:t>-</w:t>
                            </w:r>
                            <w:r w:rsidR="00D9492D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во время игр без правил и в неполо</w:t>
                            </w:r>
                            <w:r w:rsidR="00112938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женных местах.</w:t>
                            </w:r>
                            <w:r w:rsidR="00112938" w:rsidRPr="00792A47">
                              <w:rPr>
                                <w:rFonts w:asciiTheme="majorHAnsi" w:hAnsiTheme="majorHAnsi"/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</w:p>
                          <w:p w:rsidR="00D9492D" w:rsidRPr="00A81C2B" w:rsidRDefault="00112938" w:rsidP="00792A47">
                            <w:pPr>
                              <w:pStyle w:val="af"/>
                              <w:rPr>
                                <w:rFonts w:asciiTheme="majorHAnsi" w:hAnsiTheme="majorHAnsi"/>
                                <w:b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rFonts w:asciiTheme="majorHAnsi" w:hAnsiTheme="majorHAnsi"/>
                                <w:b/>
                                <w:sz w:val="30"/>
                                <w:szCs w:val="30"/>
                                <w:lang w:val="ru-RU"/>
                              </w:rPr>
                              <w:t>Так же к</w:t>
                            </w:r>
                            <w:r w:rsidR="00D9492D" w:rsidRPr="00A81C2B">
                              <w:rPr>
                                <w:rFonts w:asciiTheme="majorHAnsi" w:hAnsiTheme="majorHAnsi"/>
                                <w:b/>
                                <w:sz w:val="30"/>
                                <w:szCs w:val="30"/>
                                <w:lang w:val="ru-RU"/>
                              </w:rPr>
                              <w:t xml:space="preserve"> причинам уличного травматизма можно отнести:</w:t>
                            </w:r>
                          </w:p>
                          <w:p w:rsidR="00D9492D" w:rsidRPr="00A81C2B" w:rsidRDefault="00A81C2B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п</w:t>
                            </w:r>
                            <w:r w:rsidR="00D9492D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лохое освещение пешеходных зон;</w:t>
                            </w:r>
                          </w:p>
                          <w:p w:rsidR="00D9492D" w:rsidRPr="00A81C2B" w:rsidRDefault="00D9492D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гололед;</w:t>
                            </w:r>
                          </w:p>
                          <w:p w:rsidR="00D9492D" w:rsidRPr="00A81C2B" w:rsidRDefault="00D9492D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плохое состояние уличных покрытий;</w:t>
                            </w:r>
                          </w:p>
                          <w:p w:rsidR="00D9492D" w:rsidRPr="00A81C2B" w:rsidRDefault="00D9492D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нарушение техники безопасности при занятиях уличным спортом, плавании, нахождении на высоте (например, горке), на качелях;</w:t>
                            </w:r>
                          </w:p>
                          <w:p w:rsidR="00D9492D" w:rsidRPr="00A81C2B" w:rsidRDefault="00D9492D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отсутствие или неисправность ограждений на высотах (в том числе, на мостах);</w:t>
                            </w:r>
                          </w:p>
                          <w:p w:rsidR="00216815" w:rsidRPr="00A81C2B" w:rsidRDefault="00216815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доступность высот (крыш гаражей и зданий</w:t>
                            </w:r>
                            <w:r w:rsidR="00792A47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,</w:t>
                            </w:r>
                            <w:r w:rsidR="00792A47">
                              <w:rPr>
                                <w:rFonts w:asciiTheme="majorHAnsi" w:hAnsiTheme="majorHAnsi"/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  <w:r w:rsidR="00792A47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заброшенных строек,</w:t>
                            </w: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и др.);</w:t>
                            </w:r>
                          </w:p>
                          <w:p w:rsidR="00216815" w:rsidRPr="00A81C2B" w:rsidRDefault="00216815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недостаточный присмотр за детьми;</w:t>
                            </w:r>
                          </w:p>
                          <w:p w:rsidR="00216815" w:rsidRPr="00A81C2B" w:rsidRDefault="00216815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слабая разъяснительная работа взрослых;</w:t>
                            </w:r>
                          </w:p>
                          <w:p w:rsidR="009E3916" w:rsidRPr="00A81C2B" w:rsidRDefault="00CD7620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невнимательность детей, особенно на дорогах;</w:t>
                            </w:r>
                          </w:p>
                          <w:p w:rsidR="00CD7620" w:rsidRPr="00A81C2B" w:rsidRDefault="00CD7620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отсутствие навыков поведения в общественных места</w:t>
                            </w:r>
                            <w:r w:rsidR="0046580B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х;</w:t>
                            </w:r>
                          </w:p>
                          <w:p w:rsidR="00CD7620" w:rsidRPr="00A81C2B" w:rsidRDefault="00CD7620" w:rsidP="008C6E98">
                            <w:pPr>
                              <w:pStyle w:val="af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аварийное состояние зданий и сооружений, дворовых территорий;</w:t>
                            </w:r>
                          </w:p>
                          <w:p w:rsidR="00216815" w:rsidRPr="00A81C2B" w:rsidRDefault="00CD7620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халатное отношение к соблюдению правил дорожного </w:t>
                            </w:r>
                            <w:r w:rsidR="00D9492D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движения;</w:t>
                            </w:r>
                          </w:p>
                          <w:p w:rsidR="001629DA" w:rsidRPr="00A81C2B" w:rsidRDefault="00D9492D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плохая организация дорожного движения</w:t>
                            </w:r>
                            <w:r w:rsidR="001629DA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;</w:t>
                            </w:r>
                          </w:p>
                          <w:p w:rsidR="001629DA" w:rsidRDefault="001629DA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дождливая, ненастная погода, туман. </w:t>
                            </w:r>
                          </w:p>
                          <w:p w:rsidR="00A81C2B" w:rsidRPr="00A81C2B" w:rsidRDefault="00A81C2B" w:rsidP="00A81C2B">
                            <w:pPr>
                              <w:pStyle w:val="af"/>
                              <w:jc w:val="left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</w:p>
                          <w:tbl>
                            <w:tblPr>
                              <w:tblStyle w:val="af0"/>
                              <w:tblW w:w="490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00"/>
                              <w:gridCol w:w="1211"/>
                              <w:gridCol w:w="1231"/>
                              <w:gridCol w:w="1260"/>
                            </w:tblGrid>
                            <w:tr w:rsidR="0053438D" w:rsidRPr="001629DA" w:rsidTr="00792A47">
                              <w:tc>
                                <w:tcPr>
                                  <w:tcW w:w="1200" w:type="dxa"/>
                                </w:tcPr>
                                <w:p w:rsidR="00216815" w:rsidRDefault="00DC1B5D" w:rsidP="00216815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41579" cy="1008000"/>
                                        <wp:effectExtent l="19050" t="0" r="1371" b="0"/>
                                        <wp:docPr id="6" name="Рисунок 5" descr="ц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ц.jpg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1579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216815" w:rsidRDefault="00DC1B5D" w:rsidP="00216815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49604" cy="1008000"/>
                                        <wp:effectExtent l="19050" t="0" r="0" b="0"/>
                                        <wp:docPr id="7" name="Рисунок 6" descr="р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.jp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9604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216815" w:rsidRDefault="00DC1B5D" w:rsidP="00216815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62000" cy="1008719"/>
                                        <wp:effectExtent l="19050" t="0" r="0" b="0"/>
                                        <wp:docPr id="8" name="Рисунок 7" descr="н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н.jpg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1457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216815" w:rsidRDefault="00112938" w:rsidP="00216815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688390" cy="1008000"/>
                                        <wp:effectExtent l="19050" t="0" r="0" b="0"/>
                                        <wp:docPr id="3" name="Рисунок 2" descr="е - копи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е - копия.jpg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8390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3438D" w:rsidRPr="001629DA" w:rsidTr="00792A47">
                              <w:tc>
                                <w:tcPr>
                                  <w:tcW w:w="2411" w:type="dxa"/>
                                  <w:gridSpan w:val="2"/>
                                </w:tcPr>
                                <w:p w:rsidR="0053438D" w:rsidRDefault="0053438D" w:rsidP="00216815">
                                  <w:pPr>
                                    <w:pStyle w:val="af"/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1490400" cy="1115332"/>
                                        <wp:effectExtent l="19050" t="0" r="0" b="0"/>
                                        <wp:docPr id="25" name="Рисунок 24" descr="м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м.jpg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0400" cy="1115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53438D" w:rsidRDefault="0053438D" w:rsidP="00216815">
                                  <w:pPr>
                                    <w:pStyle w:val="af"/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62612" cy="1080000"/>
                                        <wp:effectExtent l="19050" t="0" r="0" b="0"/>
                                        <wp:docPr id="26" name="Рисунок 25" descr="е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е.jpg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612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53438D" w:rsidRDefault="0053438D" w:rsidP="00216815">
                                  <w:pPr>
                                    <w:pStyle w:val="af"/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74535" cy="1080000"/>
                                        <wp:effectExtent l="19050" t="0" r="6515" b="0"/>
                                        <wp:docPr id="27" name="Рисунок 26" descr="н - копи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н - копия.jpg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4535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37E06" w:rsidRPr="00216815" w:rsidRDefault="00437E06" w:rsidP="00437E06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2" type="#_x0000_t202" style="position:absolute;left:0;text-align:left;margin-left:308.55pt;margin-top:31.5pt;width:238.2pt;height:53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hSc/w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792A47" w:rsidRPr="00792A47" w:rsidRDefault="00D9492D" w:rsidP="00792A47">
                      <w:pPr>
                        <w:pStyle w:val="af"/>
                        <w:ind w:firstLine="284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sz w:val="32"/>
                          <w:szCs w:val="32"/>
                          <w:lang w:val="ru-RU"/>
                        </w:rPr>
                        <w:t>Основные причины уличного травматизма</w:t>
                      </w:r>
                    </w:p>
                    <w:tbl>
                      <w:tblPr>
                        <w:tblStyle w:val="af0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79"/>
                        <w:gridCol w:w="1166"/>
                        <w:gridCol w:w="1110"/>
                        <w:gridCol w:w="1210"/>
                      </w:tblGrid>
                      <w:tr w:rsidR="00792A47" w:rsidTr="005F1A17">
                        <w:tc>
                          <w:tcPr>
                            <w:tcW w:w="1209" w:type="dxa"/>
                          </w:tcPr>
                          <w:p w:rsidR="007F653E" w:rsidRDefault="007F653E" w:rsidP="005F1A17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18468" cy="1008000"/>
                                  <wp:effectExtent l="19050" t="0" r="5432" b="0"/>
                                  <wp:docPr id="12" name="Рисунок 0" descr="о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о - копия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468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7F653E" w:rsidRDefault="007F653E" w:rsidP="005F1A17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13628" cy="1008000"/>
                                  <wp:effectExtent l="19050" t="0" r="0" b="0"/>
                                  <wp:docPr id="13" name="Рисунок 1" descr="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о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628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7F653E" w:rsidRDefault="007F653E" w:rsidP="005F1A17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659512" cy="1008000"/>
                                  <wp:effectExtent l="19050" t="0" r="7238" b="0"/>
                                  <wp:docPr id="14" name="Рисунок 4" descr="р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 - копия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512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7F653E" w:rsidRDefault="007F653E" w:rsidP="005F1A17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49310" cy="1008000"/>
                                  <wp:effectExtent l="19050" t="0" r="0" b="0"/>
                                  <wp:docPr id="15" name="Рисунок 3" descr="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д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310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81C2B" w:rsidRDefault="00A81C2B" w:rsidP="00792A47">
                      <w:pPr>
                        <w:pStyle w:val="af"/>
                        <w:rPr>
                          <w:rFonts w:asciiTheme="majorHAnsi" w:hAnsiTheme="majorHAnsi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sz w:val="30"/>
                          <w:szCs w:val="30"/>
                          <w:lang w:val="ru-RU"/>
                        </w:rPr>
                        <w:t xml:space="preserve">   </w:t>
                      </w:r>
                      <w:r w:rsidR="00D9492D"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Уличный травматизм (не связанный с транспортом) возникает, главным образом, при падениях на скользких тротуарах и лестницах,  у детей и подростков </w:t>
                      </w:r>
                      <w:r>
                        <w:rPr>
                          <w:sz w:val="30"/>
                          <w:szCs w:val="30"/>
                          <w:lang w:val="ru-RU"/>
                        </w:rPr>
                        <w:t>-</w:t>
                      </w:r>
                      <w:r w:rsidR="00D9492D"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во время игр без правил и в неполо</w:t>
                      </w:r>
                      <w:r w:rsidR="00112938" w:rsidRPr="00A81C2B">
                        <w:rPr>
                          <w:sz w:val="30"/>
                          <w:szCs w:val="30"/>
                          <w:lang w:val="ru-RU"/>
                        </w:rPr>
                        <w:t>женных местах.</w:t>
                      </w:r>
                      <w:r w:rsidR="00112938" w:rsidRPr="00792A47">
                        <w:rPr>
                          <w:rFonts w:asciiTheme="majorHAnsi" w:hAnsiTheme="majorHAnsi"/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</w:p>
                    <w:p w:rsidR="00D9492D" w:rsidRPr="00A81C2B" w:rsidRDefault="00112938" w:rsidP="00792A47">
                      <w:pPr>
                        <w:pStyle w:val="af"/>
                        <w:rPr>
                          <w:rFonts w:asciiTheme="majorHAnsi" w:hAnsiTheme="majorHAnsi"/>
                          <w:b/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rFonts w:asciiTheme="majorHAnsi" w:hAnsiTheme="majorHAnsi"/>
                          <w:b/>
                          <w:sz w:val="30"/>
                          <w:szCs w:val="30"/>
                          <w:lang w:val="ru-RU"/>
                        </w:rPr>
                        <w:t>Так же к</w:t>
                      </w:r>
                      <w:r w:rsidR="00D9492D" w:rsidRPr="00A81C2B">
                        <w:rPr>
                          <w:rFonts w:asciiTheme="majorHAnsi" w:hAnsiTheme="majorHAnsi"/>
                          <w:b/>
                          <w:sz w:val="30"/>
                          <w:szCs w:val="30"/>
                          <w:lang w:val="ru-RU"/>
                        </w:rPr>
                        <w:t xml:space="preserve"> причинам уличного травматизма можно отнести:</w:t>
                      </w:r>
                    </w:p>
                    <w:p w:rsidR="00D9492D" w:rsidRPr="00A81C2B" w:rsidRDefault="00A81C2B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п</w:t>
                      </w:r>
                      <w:r w:rsidR="00D9492D" w:rsidRPr="00A81C2B">
                        <w:rPr>
                          <w:sz w:val="30"/>
                          <w:szCs w:val="30"/>
                          <w:lang w:val="ru-RU"/>
                        </w:rPr>
                        <w:t>лохое освещение пешеходных зон;</w:t>
                      </w:r>
                    </w:p>
                    <w:p w:rsidR="00D9492D" w:rsidRPr="00A81C2B" w:rsidRDefault="00D9492D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гололед;</w:t>
                      </w:r>
                    </w:p>
                    <w:p w:rsidR="00D9492D" w:rsidRPr="00A81C2B" w:rsidRDefault="00D9492D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плохое состояние уличных покрытий;</w:t>
                      </w:r>
                    </w:p>
                    <w:p w:rsidR="00D9492D" w:rsidRPr="00A81C2B" w:rsidRDefault="00D9492D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нарушение техники безопасности при занятиях уличным спортом, плавании, нахождении на высоте (например, горке), на качелях;</w:t>
                      </w:r>
                    </w:p>
                    <w:p w:rsidR="00D9492D" w:rsidRPr="00A81C2B" w:rsidRDefault="00D9492D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отсутствие или неисправность ограждений на высотах (в том числе, на мостах);</w:t>
                      </w:r>
                    </w:p>
                    <w:p w:rsidR="00216815" w:rsidRPr="00A81C2B" w:rsidRDefault="00216815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доступность высот (крыш гаражей и зданий</w:t>
                      </w:r>
                      <w:r w:rsidR="00792A47" w:rsidRPr="00A81C2B">
                        <w:rPr>
                          <w:sz w:val="30"/>
                          <w:szCs w:val="30"/>
                          <w:lang w:val="ru-RU"/>
                        </w:rPr>
                        <w:t>,</w:t>
                      </w:r>
                      <w:r w:rsidR="00792A47">
                        <w:rPr>
                          <w:rFonts w:asciiTheme="majorHAnsi" w:hAnsiTheme="majorHAnsi"/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  <w:r w:rsidR="00792A47" w:rsidRPr="00A81C2B">
                        <w:rPr>
                          <w:sz w:val="30"/>
                          <w:szCs w:val="30"/>
                          <w:lang w:val="ru-RU"/>
                        </w:rPr>
                        <w:t>заброшенных строек,</w:t>
                      </w: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и др.);</w:t>
                      </w:r>
                    </w:p>
                    <w:p w:rsidR="00216815" w:rsidRPr="00A81C2B" w:rsidRDefault="00216815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недостаточный присмотр за детьми;</w:t>
                      </w:r>
                    </w:p>
                    <w:p w:rsidR="00216815" w:rsidRPr="00A81C2B" w:rsidRDefault="00216815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слабая разъяснительная работа взрослых;</w:t>
                      </w:r>
                    </w:p>
                    <w:p w:rsidR="009E3916" w:rsidRPr="00A81C2B" w:rsidRDefault="00CD7620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невнимательность детей, особенно на дорогах;</w:t>
                      </w:r>
                    </w:p>
                    <w:p w:rsidR="00CD7620" w:rsidRPr="00A81C2B" w:rsidRDefault="00CD7620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отсутствие навыков поведения в общественных места</w:t>
                      </w:r>
                      <w:r w:rsidR="0046580B" w:rsidRPr="00A81C2B">
                        <w:rPr>
                          <w:sz w:val="30"/>
                          <w:szCs w:val="30"/>
                          <w:lang w:val="ru-RU"/>
                        </w:rPr>
                        <w:t>х;</w:t>
                      </w:r>
                    </w:p>
                    <w:p w:rsidR="00CD7620" w:rsidRPr="00A81C2B" w:rsidRDefault="00CD7620" w:rsidP="008C6E98">
                      <w:pPr>
                        <w:pStyle w:val="af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аварийное состояние зданий и сооружений, дворовых территорий;</w:t>
                      </w:r>
                    </w:p>
                    <w:p w:rsidR="00216815" w:rsidRPr="00A81C2B" w:rsidRDefault="00CD7620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халатное отношение к соблюдению правил дорожного </w:t>
                      </w:r>
                      <w:r w:rsidR="00D9492D" w:rsidRPr="00A81C2B">
                        <w:rPr>
                          <w:sz w:val="30"/>
                          <w:szCs w:val="30"/>
                          <w:lang w:val="ru-RU"/>
                        </w:rPr>
                        <w:t>движения;</w:t>
                      </w:r>
                    </w:p>
                    <w:p w:rsidR="001629DA" w:rsidRPr="00A81C2B" w:rsidRDefault="00D9492D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плохая организация дорожного движения</w:t>
                      </w:r>
                      <w:r w:rsidR="001629DA" w:rsidRPr="00A81C2B">
                        <w:rPr>
                          <w:sz w:val="30"/>
                          <w:szCs w:val="30"/>
                          <w:lang w:val="ru-RU"/>
                        </w:rPr>
                        <w:t>;</w:t>
                      </w:r>
                    </w:p>
                    <w:p w:rsidR="001629DA" w:rsidRDefault="001629DA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дождливая, ненастная погода, туман. </w:t>
                      </w:r>
                    </w:p>
                    <w:p w:rsidR="00A81C2B" w:rsidRPr="00A81C2B" w:rsidRDefault="00A81C2B" w:rsidP="00A81C2B">
                      <w:pPr>
                        <w:pStyle w:val="af"/>
                        <w:jc w:val="left"/>
                        <w:rPr>
                          <w:sz w:val="30"/>
                          <w:szCs w:val="30"/>
                          <w:lang w:val="ru-RU"/>
                        </w:rPr>
                      </w:pPr>
                    </w:p>
                    <w:tbl>
                      <w:tblPr>
                        <w:tblStyle w:val="af0"/>
                        <w:tblW w:w="490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00"/>
                        <w:gridCol w:w="1211"/>
                        <w:gridCol w:w="1231"/>
                        <w:gridCol w:w="1260"/>
                      </w:tblGrid>
                      <w:tr w:rsidR="0053438D" w:rsidRPr="001629DA" w:rsidTr="00792A47">
                        <w:tc>
                          <w:tcPr>
                            <w:tcW w:w="1200" w:type="dxa"/>
                          </w:tcPr>
                          <w:p w:rsidR="00216815" w:rsidRDefault="00DC1B5D" w:rsidP="00216815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41579" cy="1008000"/>
                                  <wp:effectExtent l="19050" t="0" r="1371" b="0"/>
                                  <wp:docPr id="6" name="Рисунок 5" descr="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ц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579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216815" w:rsidRDefault="00DC1B5D" w:rsidP="00216815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49604" cy="1008000"/>
                                  <wp:effectExtent l="19050" t="0" r="0" b="0"/>
                                  <wp:docPr id="7" name="Рисунок 6" descr="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604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216815" w:rsidRDefault="00DC1B5D" w:rsidP="00216815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62000" cy="1008719"/>
                                  <wp:effectExtent l="19050" t="0" r="0" b="0"/>
                                  <wp:docPr id="8" name="Рисунок 7" descr="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н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457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216815" w:rsidRDefault="00112938" w:rsidP="00216815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688390" cy="1008000"/>
                                  <wp:effectExtent l="19050" t="0" r="0" b="0"/>
                                  <wp:docPr id="3" name="Рисунок 2" descr="е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е - копия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390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3438D" w:rsidRPr="001629DA" w:rsidTr="00792A47">
                        <w:tc>
                          <w:tcPr>
                            <w:tcW w:w="2411" w:type="dxa"/>
                            <w:gridSpan w:val="2"/>
                          </w:tcPr>
                          <w:p w:rsidR="0053438D" w:rsidRDefault="0053438D" w:rsidP="00216815">
                            <w:pPr>
                              <w:pStyle w:val="af"/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490400" cy="1115332"/>
                                  <wp:effectExtent l="19050" t="0" r="0" b="0"/>
                                  <wp:docPr id="25" name="Рисунок 24" descr="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м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0400" cy="1115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53438D" w:rsidRDefault="0053438D" w:rsidP="00216815">
                            <w:pPr>
                              <w:pStyle w:val="af"/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62612" cy="1080000"/>
                                  <wp:effectExtent l="19050" t="0" r="0" b="0"/>
                                  <wp:docPr id="26" name="Рисунок 25" descr="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е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612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53438D" w:rsidRDefault="0053438D" w:rsidP="00216815">
                            <w:pPr>
                              <w:pStyle w:val="af"/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74535" cy="1080000"/>
                                  <wp:effectExtent l="19050" t="0" r="6515" b="0"/>
                                  <wp:docPr id="27" name="Рисунок 26" descr="н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н - копия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535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37E06" w:rsidRPr="00216815" w:rsidRDefault="00437E06" w:rsidP="00437E06">
                      <w:pPr>
                        <w:pStyle w:val="af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897255</wp:posOffset>
                </wp:positionV>
                <wp:extent cx="7550785" cy="45085"/>
                <wp:effectExtent l="0" t="1905" r="2540" b="635"/>
                <wp:wrapNone/>
                <wp:docPr id="6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507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3" type="#_x0000_t202" style="position:absolute;left:0;text-align:left;margin-left:58.5pt;margin-top:70.65pt;width:594.55pt;height:3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9"/>
  </w:num>
  <w:num w:numId="4">
    <w:abstractNumId w:val="10"/>
  </w:num>
  <w:num w:numId="5">
    <w:abstractNumId w:val="31"/>
  </w:num>
  <w:num w:numId="6">
    <w:abstractNumId w:val="2"/>
  </w:num>
  <w:num w:numId="7">
    <w:abstractNumId w:val="12"/>
  </w:num>
  <w:num w:numId="8">
    <w:abstractNumId w:val="30"/>
  </w:num>
  <w:num w:numId="9">
    <w:abstractNumId w:val="34"/>
  </w:num>
  <w:num w:numId="10">
    <w:abstractNumId w:val="8"/>
  </w:num>
  <w:num w:numId="11">
    <w:abstractNumId w:val="3"/>
  </w:num>
  <w:num w:numId="12">
    <w:abstractNumId w:val="24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27"/>
  </w:num>
  <w:num w:numId="18">
    <w:abstractNumId w:val="25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26"/>
  </w:num>
  <w:num w:numId="25">
    <w:abstractNumId w:val="9"/>
  </w:num>
  <w:num w:numId="26">
    <w:abstractNumId w:val="33"/>
  </w:num>
  <w:num w:numId="27">
    <w:abstractNumId w:val="23"/>
  </w:num>
  <w:num w:numId="28">
    <w:abstractNumId w:val="7"/>
  </w:num>
  <w:num w:numId="29">
    <w:abstractNumId w:val="28"/>
  </w:num>
  <w:num w:numId="30">
    <w:abstractNumId w:val="20"/>
  </w:num>
  <w:num w:numId="31">
    <w:abstractNumId w:val="15"/>
  </w:num>
  <w:num w:numId="32">
    <w:abstractNumId w:val="14"/>
  </w:num>
  <w:num w:numId="33">
    <w:abstractNumId w:val="35"/>
  </w:num>
  <w:num w:numId="34">
    <w:abstractNumId w:val="32"/>
  </w:num>
  <w:num w:numId="35">
    <w:abstractNumId w:val="19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7A"/>
    <w:rsid w:val="000102B9"/>
    <w:rsid w:val="000222C3"/>
    <w:rsid w:val="00022D95"/>
    <w:rsid w:val="00042458"/>
    <w:rsid w:val="000427AD"/>
    <w:rsid w:val="00066444"/>
    <w:rsid w:val="000A1222"/>
    <w:rsid w:val="000A5DAD"/>
    <w:rsid w:val="000C177B"/>
    <w:rsid w:val="00112938"/>
    <w:rsid w:val="00112B6D"/>
    <w:rsid w:val="00115BCA"/>
    <w:rsid w:val="00125F69"/>
    <w:rsid w:val="001363E3"/>
    <w:rsid w:val="001629DA"/>
    <w:rsid w:val="00163EB7"/>
    <w:rsid w:val="0017235E"/>
    <w:rsid w:val="00193620"/>
    <w:rsid w:val="001C003D"/>
    <w:rsid w:val="001C44A6"/>
    <w:rsid w:val="001D0095"/>
    <w:rsid w:val="001E0416"/>
    <w:rsid w:val="001F6335"/>
    <w:rsid w:val="00202F32"/>
    <w:rsid w:val="00207260"/>
    <w:rsid w:val="00216815"/>
    <w:rsid w:val="00226A22"/>
    <w:rsid w:val="00245496"/>
    <w:rsid w:val="00263FB3"/>
    <w:rsid w:val="002711A3"/>
    <w:rsid w:val="00277807"/>
    <w:rsid w:val="00291DB9"/>
    <w:rsid w:val="0029241C"/>
    <w:rsid w:val="002A1750"/>
    <w:rsid w:val="002D5369"/>
    <w:rsid w:val="002F45D2"/>
    <w:rsid w:val="003025F8"/>
    <w:rsid w:val="003048CF"/>
    <w:rsid w:val="00306B99"/>
    <w:rsid w:val="00333298"/>
    <w:rsid w:val="00382C15"/>
    <w:rsid w:val="003A1A56"/>
    <w:rsid w:val="003A51F4"/>
    <w:rsid w:val="003C0452"/>
    <w:rsid w:val="003F081F"/>
    <w:rsid w:val="003F69F5"/>
    <w:rsid w:val="004248ED"/>
    <w:rsid w:val="00433B23"/>
    <w:rsid w:val="00437E06"/>
    <w:rsid w:val="00451A99"/>
    <w:rsid w:val="00453886"/>
    <w:rsid w:val="0045479D"/>
    <w:rsid w:val="0046580B"/>
    <w:rsid w:val="00470611"/>
    <w:rsid w:val="00473F7B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6DB9"/>
    <w:rsid w:val="005A1213"/>
    <w:rsid w:val="005B0BC1"/>
    <w:rsid w:val="005F1F7B"/>
    <w:rsid w:val="005F46AB"/>
    <w:rsid w:val="00622D3A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E19D7"/>
    <w:rsid w:val="006E1B8B"/>
    <w:rsid w:val="006E74F2"/>
    <w:rsid w:val="006F56D1"/>
    <w:rsid w:val="00700DCE"/>
    <w:rsid w:val="00727312"/>
    <w:rsid w:val="00730729"/>
    <w:rsid w:val="00746800"/>
    <w:rsid w:val="00775DD0"/>
    <w:rsid w:val="00792A47"/>
    <w:rsid w:val="0079315E"/>
    <w:rsid w:val="007A1C53"/>
    <w:rsid w:val="007E4340"/>
    <w:rsid w:val="007F653E"/>
    <w:rsid w:val="00803153"/>
    <w:rsid w:val="00814D21"/>
    <w:rsid w:val="00851AEF"/>
    <w:rsid w:val="00855370"/>
    <w:rsid w:val="008654C0"/>
    <w:rsid w:val="008A474E"/>
    <w:rsid w:val="008C6E98"/>
    <w:rsid w:val="008D7212"/>
    <w:rsid w:val="008E5468"/>
    <w:rsid w:val="008E7C81"/>
    <w:rsid w:val="00910D27"/>
    <w:rsid w:val="0091164A"/>
    <w:rsid w:val="009118B6"/>
    <w:rsid w:val="0091259C"/>
    <w:rsid w:val="00972570"/>
    <w:rsid w:val="0097542F"/>
    <w:rsid w:val="00996934"/>
    <w:rsid w:val="009C74F8"/>
    <w:rsid w:val="009E08E0"/>
    <w:rsid w:val="009E3916"/>
    <w:rsid w:val="009F322F"/>
    <w:rsid w:val="009F3EEF"/>
    <w:rsid w:val="00A05C90"/>
    <w:rsid w:val="00A063D8"/>
    <w:rsid w:val="00A1325A"/>
    <w:rsid w:val="00A26E69"/>
    <w:rsid w:val="00A27DC9"/>
    <w:rsid w:val="00A537EB"/>
    <w:rsid w:val="00A62877"/>
    <w:rsid w:val="00A712F1"/>
    <w:rsid w:val="00A81C2B"/>
    <w:rsid w:val="00A841FA"/>
    <w:rsid w:val="00AB5B51"/>
    <w:rsid w:val="00B028E6"/>
    <w:rsid w:val="00B159F3"/>
    <w:rsid w:val="00B20FA5"/>
    <w:rsid w:val="00B24D3F"/>
    <w:rsid w:val="00B4086B"/>
    <w:rsid w:val="00B54715"/>
    <w:rsid w:val="00B97A75"/>
    <w:rsid w:val="00BE16CF"/>
    <w:rsid w:val="00BE593F"/>
    <w:rsid w:val="00BF68BF"/>
    <w:rsid w:val="00C20308"/>
    <w:rsid w:val="00C2453E"/>
    <w:rsid w:val="00C34BB8"/>
    <w:rsid w:val="00C448B0"/>
    <w:rsid w:val="00C46BD4"/>
    <w:rsid w:val="00C51E4A"/>
    <w:rsid w:val="00C64C48"/>
    <w:rsid w:val="00C9302B"/>
    <w:rsid w:val="00CD7620"/>
    <w:rsid w:val="00CE1638"/>
    <w:rsid w:val="00D0444A"/>
    <w:rsid w:val="00D4107A"/>
    <w:rsid w:val="00D54D3B"/>
    <w:rsid w:val="00D8719F"/>
    <w:rsid w:val="00D9492D"/>
    <w:rsid w:val="00D9647A"/>
    <w:rsid w:val="00DB4FA7"/>
    <w:rsid w:val="00DC0CA7"/>
    <w:rsid w:val="00DC1B5D"/>
    <w:rsid w:val="00DC733E"/>
    <w:rsid w:val="00DD557A"/>
    <w:rsid w:val="00DE2CF4"/>
    <w:rsid w:val="00E00CEC"/>
    <w:rsid w:val="00E228B3"/>
    <w:rsid w:val="00E349E1"/>
    <w:rsid w:val="00E37799"/>
    <w:rsid w:val="00E575F0"/>
    <w:rsid w:val="00E64539"/>
    <w:rsid w:val="00E7442C"/>
    <w:rsid w:val="00E82F6E"/>
    <w:rsid w:val="00E91473"/>
    <w:rsid w:val="00EA4699"/>
    <w:rsid w:val="00EA5877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6B78"/>
    <w:rsid w:val="00F53158"/>
    <w:rsid w:val="00F6240F"/>
    <w:rsid w:val="00F6547F"/>
    <w:rsid w:val="00F75836"/>
    <w:rsid w:val="00F80849"/>
    <w:rsid w:val="00F938D1"/>
    <w:rsid w:val="00FA0983"/>
    <w:rsid w:val="00FA0A19"/>
    <w:rsid w:val="00FA1EA8"/>
    <w:rsid w:val="00FC0566"/>
    <w:rsid w:val="00FD1C87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85014-9453-4073-BFA1-EE55C2A09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Елена Сергеевна</cp:lastModifiedBy>
  <cp:revision>2</cp:revision>
  <cp:lastPrinted>2019-01-23T05:20:00Z</cp:lastPrinted>
  <dcterms:created xsi:type="dcterms:W3CDTF">2020-11-18T11:01:00Z</dcterms:created>
  <dcterms:modified xsi:type="dcterms:W3CDTF">2020-11-18T11:01:00Z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